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DBA" w:rsidRDefault="00540DBA" w:rsidP="00A213C8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BA5B36">
        <w:rPr>
          <w:rFonts w:ascii="Times New Roman" w:hAnsi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0.25pt;height:750pt">
            <v:imagedata r:id="rId7" o:title=""/>
          </v:shape>
        </w:pict>
      </w:r>
    </w:p>
    <w:p w:rsidR="00540DBA" w:rsidRPr="00780993" w:rsidRDefault="00540DBA" w:rsidP="00780993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>Организовать встречу пожарной команды для указания кратчайших путей подъезда к зданию.</w:t>
      </w:r>
    </w:p>
    <w:p w:rsidR="00540DBA" w:rsidRPr="00780993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40DBA" w:rsidRPr="00780993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>2.10. Действия дежурного при аварийных ситуациях с системой теплоснабжения и водоснабжения :</w:t>
      </w:r>
    </w:p>
    <w:p w:rsidR="00540DBA" w:rsidRPr="00780993" w:rsidRDefault="00540DBA" w:rsidP="00780993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 xml:space="preserve">При возникновении аварийной ситуации немедленно сообщить о случившемся в аварийную дежурную службу. </w:t>
      </w:r>
    </w:p>
    <w:p w:rsidR="00540DBA" w:rsidRPr="00780993" w:rsidRDefault="00540DBA" w:rsidP="00780993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>Предоставить информацию директору школы.</w:t>
      </w:r>
    </w:p>
    <w:p w:rsidR="00540DBA" w:rsidRPr="00780993" w:rsidRDefault="00540DBA" w:rsidP="00780993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>Обеспечить доступ аварийной бригады к тепловому узлу, узлу водоснабжения, электрощитовой.</w:t>
      </w:r>
    </w:p>
    <w:p w:rsidR="00540DBA" w:rsidRPr="00780993" w:rsidRDefault="00540DBA" w:rsidP="00780993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>По устранению аварии закрыть подвал, принять меры к устранению последствий аварии.</w:t>
      </w:r>
    </w:p>
    <w:p w:rsidR="00540DBA" w:rsidRPr="00780993" w:rsidRDefault="00540DBA" w:rsidP="00780993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  <w:lang w:eastAsia="ru-RU"/>
        </w:rPr>
      </w:pPr>
    </w:p>
    <w:p w:rsidR="00540DBA" w:rsidRPr="00780993" w:rsidRDefault="00540DBA" w:rsidP="00780993">
      <w:pPr>
        <w:spacing w:after="0" w:line="240" w:lineRule="auto"/>
        <w:ind w:left="1211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>3.Права дежурного администратора:</w:t>
      </w:r>
    </w:p>
    <w:p w:rsidR="00540DBA" w:rsidRPr="00780993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40DBA" w:rsidRPr="00780993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>3.1. Дежурный администратор имеет право запрещать учащимся самостоятельно покидать помещения образовательного учреждения во время учебного дня, а так же в случае возникновения ЧС или угрозы террористического акта;</w:t>
      </w:r>
    </w:p>
    <w:p w:rsidR="00540DBA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>3.2</w:t>
      </w:r>
      <w:r w:rsidRPr="00780993">
        <w:rPr>
          <w:rFonts w:ascii="Times New Roman" w:hAnsi="Times New Roman"/>
          <w:sz w:val="24"/>
          <w:szCs w:val="24"/>
          <w:lang w:eastAsia="ru-RU"/>
        </w:rPr>
        <w:tab/>
        <w:t>Дежурный администратор не имеет право, в течение всего дежурства, покидать образовательное учреждение без согласования с директором Государственного  бюджетного общеобразовательного учреждения «Лаишевская школа-интернат для детей с ограниченными возможностями здоровья»</w:t>
      </w:r>
    </w:p>
    <w:p w:rsidR="00540DBA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40DBA" w:rsidRPr="00780993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780993">
        <w:rPr>
          <w:rFonts w:ascii="Times New Roman" w:hAnsi="Times New Roman"/>
          <w:sz w:val="24"/>
          <w:szCs w:val="24"/>
          <w:lang w:eastAsia="ru-RU"/>
        </w:rPr>
        <w:t>4. Ответственность</w:t>
      </w:r>
    </w:p>
    <w:p w:rsidR="00540DBA" w:rsidRPr="00780993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40DBA" w:rsidRPr="00780993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 xml:space="preserve">4.1.     Дежурный администратор несет ответственность за: </w:t>
      </w:r>
    </w:p>
    <w:p w:rsidR="00540DBA" w:rsidRPr="00780993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40DBA" w:rsidRPr="00780993" w:rsidRDefault="00540DBA" w:rsidP="00780993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>ненадлежащее выполнении функций, возложенных на него настоящим Положением;</w:t>
      </w:r>
    </w:p>
    <w:p w:rsidR="00540DBA" w:rsidRPr="00780993" w:rsidRDefault="00540DBA" w:rsidP="00780993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 xml:space="preserve">несвоевременное выполнение планов Оповещения в случае возникновения ЧС или угроз террористического акта; </w:t>
      </w:r>
    </w:p>
    <w:p w:rsidR="00540DBA" w:rsidRPr="00780993" w:rsidRDefault="00540DBA" w:rsidP="00780993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0993">
        <w:rPr>
          <w:rFonts w:ascii="Times New Roman" w:hAnsi="Times New Roman"/>
          <w:sz w:val="24"/>
          <w:szCs w:val="24"/>
          <w:lang w:eastAsia="ru-RU"/>
        </w:rPr>
        <w:t>неправильность и неполноту использования предоставленных ему прав.</w:t>
      </w:r>
    </w:p>
    <w:p w:rsidR="00540DBA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40DBA" w:rsidRPr="00780993" w:rsidRDefault="00540DBA" w:rsidP="00780993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 Срок действия локального акта – до внесения изменений.</w:t>
      </w:r>
      <w:r w:rsidRPr="00780993">
        <w:rPr>
          <w:rFonts w:ascii="Times New Roman" w:hAnsi="Times New Roman"/>
          <w:sz w:val="24"/>
          <w:szCs w:val="24"/>
          <w:lang w:eastAsia="ru-RU"/>
        </w:rPr>
        <w:br/>
      </w:r>
      <w:r w:rsidRPr="00780993">
        <w:rPr>
          <w:rFonts w:ascii="Times New Roman" w:hAnsi="Times New Roman"/>
          <w:sz w:val="24"/>
          <w:szCs w:val="24"/>
          <w:lang w:eastAsia="ru-RU"/>
        </w:rPr>
        <w:br/>
      </w:r>
    </w:p>
    <w:p w:rsidR="00540DBA" w:rsidRDefault="00540DBA"/>
    <w:sectPr w:rsidR="00540DBA" w:rsidSect="00A213C8">
      <w:footerReference w:type="even" r:id="rId8"/>
      <w:footerReference w:type="default" r:id="rId9"/>
      <w:pgSz w:w="11906" w:h="16838"/>
      <w:pgMar w:top="720" w:right="566" w:bottom="899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0DBA" w:rsidRDefault="00540DBA" w:rsidP="0004169A">
      <w:pPr>
        <w:spacing w:after="0" w:line="240" w:lineRule="auto"/>
      </w:pPr>
      <w:r>
        <w:separator/>
      </w:r>
    </w:p>
  </w:endnote>
  <w:endnote w:type="continuationSeparator" w:id="0">
    <w:p w:rsidR="00540DBA" w:rsidRDefault="00540DBA" w:rsidP="00041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0DBA" w:rsidRDefault="00540DBA" w:rsidP="000068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40DBA" w:rsidRDefault="00540DBA" w:rsidP="00A213C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0DBA" w:rsidRDefault="00540DBA" w:rsidP="000068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540DBA" w:rsidRDefault="00540DBA" w:rsidP="00A213C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0DBA" w:rsidRDefault="00540DBA" w:rsidP="0004169A">
      <w:pPr>
        <w:spacing w:after="0" w:line="240" w:lineRule="auto"/>
      </w:pPr>
      <w:r>
        <w:separator/>
      </w:r>
    </w:p>
  </w:footnote>
  <w:footnote w:type="continuationSeparator" w:id="0">
    <w:p w:rsidR="00540DBA" w:rsidRDefault="00540DBA" w:rsidP="000416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EC03F9"/>
    <w:multiLevelType w:val="hybridMultilevel"/>
    <w:tmpl w:val="3EC43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3554A5"/>
    <w:multiLevelType w:val="multilevel"/>
    <w:tmpl w:val="DC5E7CC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>
    <w:nsid w:val="4B5C3CE6"/>
    <w:multiLevelType w:val="hybridMultilevel"/>
    <w:tmpl w:val="FB5CA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AC41BC"/>
    <w:multiLevelType w:val="hybridMultilevel"/>
    <w:tmpl w:val="07A210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003E6B"/>
    <w:multiLevelType w:val="hybridMultilevel"/>
    <w:tmpl w:val="7B5A9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6313"/>
    <w:rsid w:val="00006800"/>
    <w:rsid w:val="00015CF6"/>
    <w:rsid w:val="0004169A"/>
    <w:rsid w:val="001A404E"/>
    <w:rsid w:val="001F3860"/>
    <w:rsid w:val="003552FF"/>
    <w:rsid w:val="003A3445"/>
    <w:rsid w:val="0050769E"/>
    <w:rsid w:val="00540DBA"/>
    <w:rsid w:val="006E1875"/>
    <w:rsid w:val="00780993"/>
    <w:rsid w:val="008273B4"/>
    <w:rsid w:val="00835847"/>
    <w:rsid w:val="008559D2"/>
    <w:rsid w:val="00A213C8"/>
    <w:rsid w:val="00A9614B"/>
    <w:rsid w:val="00AD2C66"/>
    <w:rsid w:val="00BA5B36"/>
    <w:rsid w:val="00CB6A9E"/>
    <w:rsid w:val="00DB4EF3"/>
    <w:rsid w:val="00E46FC6"/>
    <w:rsid w:val="00E80CC4"/>
    <w:rsid w:val="00EE2B3B"/>
    <w:rsid w:val="00EE63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04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A3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A344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0416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04169A"/>
    <w:rPr>
      <w:rFonts w:cs="Times New Roman"/>
    </w:rPr>
  </w:style>
  <w:style w:type="paragraph" w:styleId="Footer">
    <w:name w:val="footer"/>
    <w:basedOn w:val="Normal"/>
    <w:link w:val="FooterChar"/>
    <w:uiPriority w:val="99"/>
    <w:rsid w:val="000416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04169A"/>
    <w:rPr>
      <w:rFonts w:cs="Times New Roman"/>
    </w:rPr>
  </w:style>
  <w:style w:type="paragraph" w:styleId="NoSpacing">
    <w:name w:val="No Spacing"/>
    <w:uiPriority w:val="99"/>
    <w:qFormat/>
    <w:rsid w:val="001F3860"/>
    <w:rPr>
      <w:lang w:eastAsia="en-US"/>
    </w:rPr>
  </w:style>
  <w:style w:type="character" w:styleId="PageNumber">
    <w:name w:val="page number"/>
    <w:basedOn w:val="DefaultParagraphFont"/>
    <w:uiPriority w:val="99"/>
    <w:rsid w:val="00A213C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68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2</Pages>
  <Words>210</Words>
  <Characters>1203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Lenochka</dc:creator>
  <cp:keywords/>
  <dc:description/>
  <cp:lastModifiedBy>Customer</cp:lastModifiedBy>
  <cp:revision>11</cp:revision>
  <cp:lastPrinted>2019-05-16T06:43:00Z</cp:lastPrinted>
  <dcterms:created xsi:type="dcterms:W3CDTF">2017-04-01T09:29:00Z</dcterms:created>
  <dcterms:modified xsi:type="dcterms:W3CDTF">2019-11-23T06:14:00Z</dcterms:modified>
</cp:coreProperties>
</file>